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8657D" w:rsidRDefault="0018657D" w:rsidP="0018657D">
      <w:pPr>
        <w:pStyle w:val="PageTitle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228600" distR="228600" simplePos="0" relativeHeight="251658240" behindDoc="0" locked="0" layoutInCell="1" allowOverlap="1" wp14:anchorId="35904ECA" wp14:editId="7C2B73B8">
                <wp:simplePos x="0" y="0"/>
                <wp:positionH relativeFrom="column">
                  <wp:posOffset>3063240</wp:posOffset>
                </wp:positionH>
                <wp:positionV relativeFrom="page">
                  <wp:posOffset>-68580</wp:posOffset>
                </wp:positionV>
                <wp:extent cx="3177540" cy="4638675"/>
                <wp:effectExtent l="0" t="0" r="3810" b="9525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7540" cy="463867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52026" t="1167" r="-63713" b="-1167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657D" w:rsidRPr="00FA6BA2" w:rsidRDefault="0018657D" w:rsidP="0018657D">
                            <w:pPr>
                              <w:pStyle w:val="AchieveURL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0" rIns="4572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04ECA" id="Rectangle 2" o:spid="_x0000_s1026" style="position:absolute;margin-left:241.2pt;margin-top:-5.4pt;width:250.2pt;height:365.25pt;z-index:251658240;visibility:visible;mso-wrap-style:square;mso-width-percent:0;mso-height-percent:0;mso-wrap-distance-left:18pt;mso-wrap-distance-top:0;mso-wrap-distance-right:18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" stroked="f" strokeweight="1pt">
                <v:fill r:id="rId9" o:title="" recolor="t" rotate="t" type="frame"/>
                <v:textbox inset="36pt,0,36pt,0">
                  <w:txbxContent>
                    <w:p w:rsidR="0018657D" w:rsidRPr="00FA6BA2" w:rsidRDefault="0018657D" w:rsidP="0018657D">
                      <w:pPr>
                        <w:pStyle w:val="AchieveURL"/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y="page"/>
              </v:rect>
            </w:pict>
          </mc:Fallback>
        </mc:AlternateContent>
      </w:r>
      <w:r w:rsidR="003A0B13">
        <w:t>When a Loved One Has a Mental Health Condition</w:t>
      </w:r>
    </w:p>
    <w:p w:rsidR="003A0B13" w:rsidRPr="00E0230B" w:rsidRDefault="003A0B13" w:rsidP="003A0B13">
      <w:pPr>
        <w:rPr>
          <w:rFonts w:ascii="Georgia" w:hAnsi="Georgia" w:cs="Arial"/>
          <w:szCs w:val="18"/>
        </w:rPr>
      </w:pPr>
      <w:r w:rsidRPr="00D175F6">
        <w:rPr>
          <w:rFonts w:ascii="Georgia" w:hAnsi="Georgia" w:cs="Arial"/>
          <w:b/>
          <w:szCs w:val="18"/>
        </w:rPr>
        <w:t>Caring for somebody with a mental illness can be a challenge.</w:t>
      </w:r>
      <w:r w:rsidRPr="00E0230B">
        <w:rPr>
          <w:rFonts w:ascii="Georgia" w:hAnsi="Georgia" w:cs="Arial"/>
          <w:szCs w:val="18"/>
        </w:rPr>
        <w:t xml:space="preserve"> But you don’t have to go it alone. Your Employee Assistance Program (EAP) offers:</w:t>
      </w:r>
    </w:p>
    <w:p w:rsidR="003A0B13" w:rsidRPr="00E0230B" w:rsidRDefault="003A0B13" w:rsidP="003A0B13">
      <w:pPr>
        <w:rPr>
          <w:rFonts w:ascii="Georgia" w:hAnsi="Georgia" w:cs="Arial"/>
          <w:szCs w:val="18"/>
        </w:rPr>
      </w:pPr>
    </w:p>
    <w:p w:rsidR="003A0B13" w:rsidRPr="00E0230B" w:rsidRDefault="003A0B13" w:rsidP="003A0B13">
      <w:pPr>
        <w:pStyle w:val="ListParagraph"/>
        <w:numPr>
          <w:ilvl w:val="0"/>
          <w:numId w:val="32"/>
        </w:numPr>
        <w:rPr>
          <w:rFonts w:ascii="Georgia" w:hAnsi="Georgia" w:cs="Arial"/>
          <w:sz w:val="18"/>
          <w:szCs w:val="18"/>
        </w:rPr>
      </w:pPr>
      <w:r w:rsidRPr="00E0230B">
        <w:rPr>
          <w:rFonts w:ascii="Georgia" w:hAnsi="Georgia" w:cs="Arial"/>
          <w:sz w:val="18"/>
          <w:szCs w:val="18"/>
        </w:rPr>
        <w:t>Assessments and referrals to resources</w:t>
      </w:r>
    </w:p>
    <w:p w:rsidR="003A0B13" w:rsidRPr="00E0230B" w:rsidRDefault="003A0B13" w:rsidP="003A0B13">
      <w:pPr>
        <w:pStyle w:val="ListParagraph"/>
        <w:numPr>
          <w:ilvl w:val="0"/>
          <w:numId w:val="32"/>
        </w:numPr>
        <w:rPr>
          <w:rFonts w:ascii="Georgia" w:hAnsi="Georgia" w:cs="Arial"/>
          <w:sz w:val="18"/>
          <w:szCs w:val="18"/>
        </w:rPr>
      </w:pPr>
      <w:r w:rsidRPr="00E0230B">
        <w:rPr>
          <w:rFonts w:ascii="Georgia" w:hAnsi="Georgia" w:cs="Arial"/>
          <w:sz w:val="18"/>
          <w:szCs w:val="18"/>
        </w:rPr>
        <w:t>Support as you help your loved one</w:t>
      </w:r>
    </w:p>
    <w:p w:rsidR="003A0B13" w:rsidRPr="00E0230B" w:rsidRDefault="003A0B13" w:rsidP="003A0B13">
      <w:pPr>
        <w:pStyle w:val="ListParagraph"/>
        <w:numPr>
          <w:ilvl w:val="0"/>
          <w:numId w:val="32"/>
        </w:numPr>
        <w:rPr>
          <w:rFonts w:ascii="Georgia" w:hAnsi="Georgia" w:cs="Arial"/>
          <w:sz w:val="18"/>
          <w:szCs w:val="18"/>
        </w:rPr>
      </w:pPr>
      <w:r w:rsidRPr="00E0230B">
        <w:rPr>
          <w:rFonts w:ascii="Georgia" w:hAnsi="Georgia" w:cs="Arial"/>
          <w:sz w:val="18"/>
          <w:szCs w:val="18"/>
        </w:rPr>
        <w:t>Strategies for taking care of yourself</w:t>
      </w:r>
    </w:p>
    <w:p w:rsidR="003A0B13" w:rsidRPr="00E0230B" w:rsidRDefault="003A0B13" w:rsidP="003A0B13">
      <w:pPr>
        <w:rPr>
          <w:rFonts w:ascii="Georgia" w:hAnsi="Georgia" w:cs="Arial"/>
          <w:szCs w:val="18"/>
        </w:rPr>
      </w:pPr>
    </w:p>
    <w:p w:rsidR="002A2C17" w:rsidRPr="00E0230B" w:rsidRDefault="003A0B13" w:rsidP="003A0B13">
      <w:pPr>
        <w:pStyle w:val="BodyCopy"/>
        <w:rPr>
          <w:szCs w:val="18"/>
        </w:rPr>
      </w:pPr>
      <w:r w:rsidRPr="00E0230B">
        <w:rPr>
          <w:szCs w:val="18"/>
        </w:rPr>
        <w:t>Your EAP is confidential, customized for your needs, and available at no cost to you.</w:t>
      </w:r>
    </w:p>
    <w:sectPr w:rsidR="002A2C17" w:rsidRPr="00E0230B" w:rsidSect="00350020">
      <w:headerReference w:type="default" r:id="rId10"/>
      <w:footerReference w:type="default" r:id="rId11"/>
      <w:pgSz w:w="10080" w:h="7200" w:orient="landscape"/>
      <w:pgMar w:top="1332" w:right="480" w:bottom="720" w:left="480" w:header="312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7673" w:rsidRDefault="007B7673" w:rsidP="00863E01">
      <w:r>
        <w:separator/>
      </w:r>
    </w:p>
  </w:endnote>
  <w:endnote w:type="continuationSeparator" w:id="0">
    <w:p w:rsidR="007B7673" w:rsidRDefault="007B7673" w:rsidP="00863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tham-Book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5EA" w:rsidRDefault="003F44A4" w:rsidP="003F44A4">
    <w:pPr>
      <w:pStyle w:val="Footer"/>
    </w:pPr>
    <w:r>
      <w:rPr>
        <w:noProof/>
      </w:rPr>
      <w:drawing>
        <wp:inline distT="0" distB="0" distL="0" distR="0" wp14:anchorId="2C1A50F9" wp14:editId="08A13B33">
          <wp:extent cx="127074" cy="1270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hone-Cal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99" t="-6003" r="-6000" b="6003"/>
                  <a:stretch/>
                </pic:blipFill>
                <pic:spPr>
                  <a:xfrm>
                    <a:off x="0" y="0"/>
                    <a:ext cx="127074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 </w:t>
    </w:r>
    <w:r w:rsidR="004927E7" w:rsidRPr="003F44A4">
      <w:rPr>
        <w:position w:val="2"/>
      </w:rPr>
      <w:t>XXX</w:t>
    </w:r>
    <w:r w:rsidR="003475B3" w:rsidRPr="003F44A4">
      <w:rPr>
        <w:position w:val="2"/>
      </w:rPr>
      <w:t>-XXX-XXXX</w:t>
    </w:r>
  </w:p>
  <w:p w:rsidR="003F44A4" w:rsidRPr="003F44A4" w:rsidRDefault="003F44A4" w:rsidP="003F44A4">
    <w:pPr>
      <w:pStyle w:val="Footer"/>
    </w:pPr>
    <w:r>
      <w:rPr>
        <w:b/>
        <w:noProof/>
      </w:rPr>
      <w:drawing>
        <wp:inline distT="0" distB="0" distL="0" distR="0" wp14:anchorId="2C68C5BB" wp14:editId="4A76653C">
          <wp:extent cx="101600" cy="1016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nterne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37" t="12238" r="11279" b="11034"/>
                  <a:stretch/>
                </pic:blipFill>
                <pic:spPr bwMode="auto">
                  <a:xfrm>
                    <a:off x="0" y="0"/>
                    <a:ext cx="101600" cy="10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> </w:t>
    </w:r>
    <w:hyperlink r:id="rId3" w:history="1">
      <w:r w:rsidRPr="003F44A4">
        <w:t>www.achievesolutions.net/clientname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7673" w:rsidRDefault="007B7673" w:rsidP="00863E01">
      <w:r>
        <w:separator/>
      </w:r>
    </w:p>
  </w:footnote>
  <w:footnote w:type="continuationSeparator" w:id="0">
    <w:p w:rsidR="007B7673" w:rsidRDefault="007B7673" w:rsidP="00863E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E01" w:rsidRPr="00760320" w:rsidRDefault="00FF10EC" w:rsidP="00626A3F">
    <w:pPr>
      <w:pStyle w:val="BodyCopy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75D1B3" wp14:editId="7CFA5EF8">
              <wp:simplePos x="0" y="0"/>
              <wp:positionH relativeFrom="margin">
                <wp:posOffset>0</wp:posOffset>
              </wp:positionH>
              <wp:positionV relativeFrom="paragraph">
                <wp:posOffset>50800</wp:posOffset>
              </wp:positionV>
              <wp:extent cx="1600200" cy="45720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00200" cy="4572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576" t="17584" r="35238" b="22476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85DCA50" id="Rectangle 3" o:spid="_x0000_s1026" style="position:absolute;margin-left:0;margin-top:4pt;width:126pt;height:36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" stroked="f" strokeweight="1pt">
              <v:fill r:id="rId2" o:title="" recolor="t" rotate="t" type="frame"/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2C086A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E86DD9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5CA82F0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6F5EDCF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E6607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DAA1AF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012F39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CF2077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EB85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4DCE6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CD88C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A64103"/>
    <w:multiLevelType w:val="hybridMultilevel"/>
    <w:tmpl w:val="872882FE"/>
    <w:lvl w:ilvl="0" w:tplc="B5D8AC9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774903"/>
    <w:multiLevelType w:val="hybridMultilevel"/>
    <w:tmpl w:val="97FE91A2"/>
    <w:lvl w:ilvl="0" w:tplc="561AA98E">
      <w:start w:val="1"/>
      <w:numFmt w:val="bullet"/>
      <w:pStyle w:val="BulletsNumber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4B69D1"/>
    <w:multiLevelType w:val="hybridMultilevel"/>
    <w:tmpl w:val="63DA3CFE"/>
    <w:lvl w:ilvl="0" w:tplc="608EC734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453D4A"/>
    <w:multiLevelType w:val="hybridMultilevel"/>
    <w:tmpl w:val="0BAAC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4F347E"/>
    <w:multiLevelType w:val="hybridMultilevel"/>
    <w:tmpl w:val="FA7023DE"/>
    <w:lvl w:ilvl="0" w:tplc="8BDE6C5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0D0044"/>
    <w:multiLevelType w:val="hybridMultilevel"/>
    <w:tmpl w:val="D456822E"/>
    <w:lvl w:ilvl="0" w:tplc="C436E63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BB627A"/>
    <w:multiLevelType w:val="hybridMultilevel"/>
    <w:tmpl w:val="CA967880"/>
    <w:lvl w:ilvl="0" w:tplc="3C10C3D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18" w15:restartNumberingAfterBreak="0">
    <w:nsid w:val="36BF6DBA"/>
    <w:multiLevelType w:val="hybridMultilevel"/>
    <w:tmpl w:val="3400573E"/>
    <w:lvl w:ilvl="0" w:tplc="8AC8A2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A615ECD"/>
    <w:multiLevelType w:val="hybridMultilevel"/>
    <w:tmpl w:val="C10A206A"/>
    <w:lvl w:ilvl="0" w:tplc="E0A0048A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0" w15:restartNumberingAfterBreak="0">
    <w:nsid w:val="452027EB"/>
    <w:multiLevelType w:val="multilevel"/>
    <w:tmpl w:val="9548568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C1264C"/>
    <w:multiLevelType w:val="multilevel"/>
    <w:tmpl w:val="EA5E9F5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22" w15:restartNumberingAfterBreak="0">
    <w:nsid w:val="4F750830"/>
    <w:multiLevelType w:val="hybridMultilevel"/>
    <w:tmpl w:val="2452BB44"/>
    <w:lvl w:ilvl="0" w:tplc="BD9CB3B4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253E2E"/>
    <w:multiLevelType w:val="hybridMultilevel"/>
    <w:tmpl w:val="C1BCE5C8"/>
    <w:lvl w:ilvl="0" w:tplc="F118AC5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D2A6061"/>
    <w:multiLevelType w:val="hybridMultilevel"/>
    <w:tmpl w:val="229AB6F2"/>
    <w:lvl w:ilvl="0" w:tplc="2424BAC6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5" w15:restartNumberingAfterBreak="0">
    <w:nsid w:val="67F030E0"/>
    <w:multiLevelType w:val="hybridMultilevel"/>
    <w:tmpl w:val="781ADA82"/>
    <w:lvl w:ilvl="0" w:tplc="AABA38C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7D76EC"/>
    <w:multiLevelType w:val="hybridMultilevel"/>
    <w:tmpl w:val="D7D0CF08"/>
    <w:lvl w:ilvl="0" w:tplc="5D96A5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12"/>
  </w:num>
  <w:num w:numId="4">
    <w:abstractNumId w:val="22"/>
  </w:num>
  <w:num w:numId="5">
    <w:abstractNumId w:val="16"/>
  </w:num>
  <w:num w:numId="6">
    <w:abstractNumId w:val="18"/>
  </w:num>
  <w:num w:numId="7">
    <w:abstractNumId w:val="18"/>
  </w:num>
  <w:num w:numId="8">
    <w:abstractNumId w:val="18"/>
  </w:num>
  <w:num w:numId="9">
    <w:abstractNumId w:val="17"/>
  </w:num>
  <w:num w:numId="10">
    <w:abstractNumId w:val="17"/>
  </w:num>
  <w:num w:numId="11">
    <w:abstractNumId w:val="24"/>
  </w:num>
  <w:num w:numId="12">
    <w:abstractNumId w:val="25"/>
  </w:num>
  <w:num w:numId="13">
    <w:abstractNumId w:val="26"/>
  </w:num>
  <w:num w:numId="14">
    <w:abstractNumId w:val="15"/>
  </w:num>
  <w:num w:numId="15">
    <w:abstractNumId w:val="21"/>
  </w:num>
  <w:num w:numId="16">
    <w:abstractNumId w:val="11"/>
  </w:num>
  <w:num w:numId="17">
    <w:abstractNumId w:val="23"/>
  </w:num>
  <w:num w:numId="18">
    <w:abstractNumId w:val="18"/>
  </w:num>
  <w:num w:numId="19">
    <w:abstractNumId w:val="24"/>
  </w:num>
  <w:num w:numId="20">
    <w:abstractNumId w:val="0"/>
  </w:num>
  <w:num w:numId="21">
    <w:abstractNumId w:val="1"/>
  </w:num>
  <w:num w:numId="22">
    <w:abstractNumId w:val="2"/>
  </w:num>
  <w:num w:numId="23">
    <w:abstractNumId w:val="3"/>
  </w:num>
  <w:num w:numId="24">
    <w:abstractNumId w:val="4"/>
  </w:num>
  <w:num w:numId="25">
    <w:abstractNumId w:val="9"/>
  </w:num>
  <w:num w:numId="26">
    <w:abstractNumId w:val="5"/>
  </w:num>
  <w:num w:numId="27">
    <w:abstractNumId w:val="6"/>
  </w:num>
  <w:num w:numId="28">
    <w:abstractNumId w:val="7"/>
  </w:num>
  <w:num w:numId="29">
    <w:abstractNumId w:val="8"/>
  </w:num>
  <w:num w:numId="30">
    <w:abstractNumId w:val="10"/>
  </w:num>
  <w:num w:numId="31">
    <w:abstractNumId w:val="20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oNotDisplayPageBoundarie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revisionView w:inkAnnotations="0"/>
  <w:defaultTabStop w:val="720"/>
  <w:drawingGridHorizontalSpacing w:val="90"/>
  <w:displayHorizontalDrawingGridEvery w:val="2"/>
  <w:displayVerticalDrawingGridEvery w:val="2"/>
  <w:doNotShadeFormData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85C"/>
    <w:rsid w:val="000019DB"/>
    <w:rsid w:val="00024AAC"/>
    <w:rsid w:val="00050DC9"/>
    <w:rsid w:val="00131C3A"/>
    <w:rsid w:val="00137F4A"/>
    <w:rsid w:val="00150A81"/>
    <w:rsid w:val="001720D5"/>
    <w:rsid w:val="0018657D"/>
    <w:rsid w:val="001A03A6"/>
    <w:rsid w:val="001C4674"/>
    <w:rsid w:val="002217F0"/>
    <w:rsid w:val="00246674"/>
    <w:rsid w:val="00290292"/>
    <w:rsid w:val="002A2C17"/>
    <w:rsid w:val="002C3821"/>
    <w:rsid w:val="00326598"/>
    <w:rsid w:val="0034202D"/>
    <w:rsid w:val="003475B3"/>
    <w:rsid w:val="003475C2"/>
    <w:rsid w:val="00350020"/>
    <w:rsid w:val="003772CF"/>
    <w:rsid w:val="003A0B13"/>
    <w:rsid w:val="003A65EA"/>
    <w:rsid w:val="003B00F1"/>
    <w:rsid w:val="003B541E"/>
    <w:rsid w:val="003F44A4"/>
    <w:rsid w:val="0041056D"/>
    <w:rsid w:val="00432930"/>
    <w:rsid w:val="00433B4E"/>
    <w:rsid w:val="00465907"/>
    <w:rsid w:val="004927E7"/>
    <w:rsid w:val="00493F14"/>
    <w:rsid w:val="004A2CB9"/>
    <w:rsid w:val="004B3CE2"/>
    <w:rsid w:val="004E1ACB"/>
    <w:rsid w:val="00507E90"/>
    <w:rsid w:val="00546BA3"/>
    <w:rsid w:val="005911A4"/>
    <w:rsid w:val="005A0EB9"/>
    <w:rsid w:val="005E1860"/>
    <w:rsid w:val="00602D4A"/>
    <w:rsid w:val="00614FBF"/>
    <w:rsid w:val="00626A3F"/>
    <w:rsid w:val="00634B9C"/>
    <w:rsid w:val="00647AB2"/>
    <w:rsid w:val="006D2799"/>
    <w:rsid w:val="007023BE"/>
    <w:rsid w:val="007524FE"/>
    <w:rsid w:val="00760320"/>
    <w:rsid w:val="007A4D02"/>
    <w:rsid w:val="007B7673"/>
    <w:rsid w:val="00811D16"/>
    <w:rsid w:val="00834055"/>
    <w:rsid w:val="008630C2"/>
    <w:rsid w:val="00863E01"/>
    <w:rsid w:val="008954E8"/>
    <w:rsid w:val="00903937"/>
    <w:rsid w:val="009075CE"/>
    <w:rsid w:val="00932213"/>
    <w:rsid w:val="00951832"/>
    <w:rsid w:val="00980A79"/>
    <w:rsid w:val="009A57DB"/>
    <w:rsid w:val="009B472E"/>
    <w:rsid w:val="009B5137"/>
    <w:rsid w:val="009D5416"/>
    <w:rsid w:val="009F2C87"/>
    <w:rsid w:val="00B029A2"/>
    <w:rsid w:val="00B44136"/>
    <w:rsid w:val="00B47A9C"/>
    <w:rsid w:val="00B70A92"/>
    <w:rsid w:val="00BC5B68"/>
    <w:rsid w:val="00BF443E"/>
    <w:rsid w:val="00C439DA"/>
    <w:rsid w:val="00C97834"/>
    <w:rsid w:val="00CA5152"/>
    <w:rsid w:val="00CA735D"/>
    <w:rsid w:val="00D175F6"/>
    <w:rsid w:val="00D37389"/>
    <w:rsid w:val="00D564A6"/>
    <w:rsid w:val="00D57211"/>
    <w:rsid w:val="00DB65F6"/>
    <w:rsid w:val="00DD0868"/>
    <w:rsid w:val="00DE485C"/>
    <w:rsid w:val="00DF705D"/>
    <w:rsid w:val="00E0230B"/>
    <w:rsid w:val="00E2630B"/>
    <w:rsid w:val="00E757B9"/>
    <w:rsid w:val="00EC04D8"/>
    <w:rsid w:val="00EC16B2"/>
    <w:rsid w:val="00EC3EA2"/>
    <w:rsid w:val="00EE6348"/>
    <w:rsid w:val="00F001E6"/>
    <w:rsid w:val="00F72E61"/>
    <w:rsid w:val="00F86420"/>
    <w:rsid w:val="00FA68CF"/>
    <w:rsid w:val="00FA6BA2"/>
    <w:rsid w:val="00FB34DC"/>
    <w:rsid w:val="00FF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B7EC8F16-FD0B-45BB-B02C-1B11E25E0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able Text"/>
    <w:rsid w:val="00E757B9"/>
    <w:rPr>
      <w:rFonts w:ascii="Arial" w:hAnsi="Arial" w:cs="Times New Roman"/>
      <w:sz w:val="18"/>
      <w:szCs w:val="20"/>
    </w:rPr>
  </w:style>
  <w:style w:type="paragraph" w:styleId="Heading1">
    <w:name w:val="heading 1"/>
    <w:aliases w:val="Page #s"/>
    <w:basedOn w:val="Normal"/>
    <w:next w:val="Normal"/>
    <w:link w:val="Heading1Char"/>
    <w:autoRedefine/>
    <w:uiPriority w:val="9"/>
    <w:rsid w:val="0034202D"/>
    <w:pPr>
      <w:keepNext/>
      <w:spacing w:line="280" w:lineRule="atLeast"/>
      <w:jc w:val="right"/>
      <w:outlineLvl w:val="0"/>
    </w:pPr>
    <w:rPr>
      <w:rFonts w:cstheme="minorBidi"/>
      <w:b/>
      <w:bCs/>
      <w:caps/>
      <w:color w:val="091D3B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autoRedefine/>
    <w:uiPriority w:val="99"/>
    <w:unhideWhenUsed/>
    <w:qFormat/>
    <w:rsid w:val="003F44A4"/>
    <w:pPr>
      <w:tabs>
        <w:tab w:val="center" w:pos="4680"/>
        <w:tab w:val="right" w:pos="9360"/>
      </w:tabs>
      <w:spacing w:line="240" w:lineRule="atLeast"/>
    </w:pPr>
    <w:rPr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3F44A4"/>
    <w:rPr>
      <w:rFonts w:ascii="Arial" w:hAnsi="Arial" w:cs="Times New Roman"/>
      <w:color w:val="000000" w:themeColor="text1"/>
      <w:sz w:val="16"/>
      <w:szCs w:val="20"/>
    </w:rPr>
  </w:style>
  <w:style w:type="paragraph" w:customStyle="1" w:styleId="H1">
    <w:name w:val="H1"/>
    <w:basedOn w:val="BodyCopy"/>
    <w:autoRedefine/>
    <w:qFormat/>
    <w:rsid w:val="00465907"/>
    <w:pPr>
      <w:spacing w:line="240" w:lineRule="auto"/>
    </w:pPr>
    <w:rPr>
      <w:rFonts w:ascii="Arial" w:hAnsi="Arial"/>
      <w:b/>
      <w:bCs/>
      <w:caps/>
      <w:color w:val="000000"/>
      <w:sz w:val="20"/>
    </w:rPr>
  </w:style>
  <w:style w:type="character" w:styleId="Hyperlink">
    <w:name w:val="Hyperlink"/>
    <w:basedOn w:val="DefaultParagraphFont"/>
    <w:uiPriority w:val="99"/>
    <w:unhideWhenUsed/>
    <w:qFormat/>
    <w:rsid w:val="005E1860"/>
    <w:rPr>
      <w:color w:val="3DB5E6"/>
      <w:u w:val="none"/>
    </w:rPr>
  </w:style>
  <w:style w:type="paragraph" w:styleId="Header">
    <w:name w:val="header"/>
    <w:basedOn w:val="Normal"/>
    <w:link w:val="HeaderChar"/>
    <w:uiPriority w:val="99"/>
    <w:unhideWhenUsed/>
    <w:rsid w:val="004927E7"/>
    <w:pPr>
      <w:tabs>
        <w:tab w:val="center" w:pos="4680"/>
        <w:tab w:val="right" w:pos="9360"/>
      </w:tabs>
    </w:pPr>
  </w:style>
  <w:style w:type="paragraph" w:customStyle="1" w:styleId="BodyCopy">
    <w:name w:val="Body Copy"/>
    <w:basedOn w:val="Normal"/>
    <w:autoRedefine/>
    <w:qFormat/>
    <w:rsid w:val="00626A3F"/>
    <w:pPr>
      <w:autoSpaceDE w:val="0"/>
      <w:autoSpaceDN w:val="0"/>
      <w:adjustRightInd w:val="0"/>
      <w:spacing w:after="240" w:line="240" w:lineRule="atLeast"/>
    </w:pPr>
    <w:rPr>
      <w:rFonts w:ascii="Georgia" w:hAnsi="Georgia" w:cs="Arial"/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4927E7"/>
    <w:rPr>
      <w:rFonts w:ascii="Arial" w:hAnsi="Arial" w:cs="Times New Roman"/>
      <w:sz w:val="18"/>
      <w:szCs w:val="20"/>
    </w:rPr>
  </w:style>
  <w:style w:type="paragraph" w:styleId="Revision">
    <w:name w:val="Revision"/>
    <w:hidden/>
    <w:uiPriority w:val="99"/>
    <w:semiHidden/>
    <w:rsid w:val="00EE6348"/>
    <w:rPr>
      <w:rFonts w:ascii="Arial" w:hAnsi="Arial" w:cs="Times New Roman"/>
      <w:sz w:val="18"/>
      <w:szCs w:val="20"/>
    </w:rPr>
  </w:style>
  <w:style w:type="paragraph" w:customStyle="1" w:styleId="BulletsNumberedList">
    <w:name w:val="Bullets/Numbered List"/>
    <w:basedOn w:val="Normal"/>
    <w:autoRedefine/>
    <w:qFormat/>
    <w:rsid w:val="0018657D"/>
    <w:pPr>
      <w:numPr>
        <w:numId w:val="3"/>
      </w:numPr>
      <w:snapToGrid w:val="0"/>
      <w:spacing w:after="240" w:line="240" w:lineRule="atLeast"/>
      <w:contextualSpacing/>
    </w:pPr>
    <w:rPr>
      <w:rFonts w:ascii="Georgia" w:eastAsia="Times New Roman" w:hAnsi="Georgia" w:cs="Arial"/>
      <w:color w:val="000000" w:themeColor="text1"/>
      <w:szCs w:val="22"/>
      <w:lang w:eastAsia="zh-TW"/>
    </w:rPr>
  </w:style>
  <w:style w:type="paragraph" w:styleId="NormalWeb">
    <w:name w:val="Normal (Web)"/>
    <w:basedOn w:val="Normal"/>
    <w:uiPriority w:val="99"/>
    <w:semiHidden/>
    <w:unhideWhenUsed/>
    <w:rsid w:val="00546BA3"/>
    <w:rPr>
      <w:rFonts w:ascii="Times New Roman" w:hAnsi="Times New Roman"/>
    </w:rPr>
  </w:style>
  <w:style w:type="character" w:customStyle="1" w:styleId="Heading1Char">
    <w:name w:val="Heading 1 Char"/>
    <w:aliases w:val="Page #s Char"/>
    <w:basedOn w:val="DefaultParagraphFont"/>
    <w:link w:val="Heading1"/>
    <w:uiPriority w:val="9"/>
    <w:rsid w:val="0034202D"/>
    <w:rPr>
      <w:rFonts w:ascii="Arial" w:hAnsi="Arial"/>
      <w:b/>
      <w:bCs/>
      <w:caps/>
      <w:color w:val="091D3B"/>
      <w:sz w:val="18"/>
    </w:rPr>
  </w:style>
  <w:style w:type="character" w:styleId="FollowedHyperlink">
    <w:name w:val="FollowedHyperlink"/>
    <w:basedOn w:val="DefaultParagraphFont"/>
    <w:uiPriority w:val="99"/>
    <w:unhideWhenUsed/>
    <w:qFormat/>
    <w:rsid w:val="003F44A4"/>
    <w:rPr>
      <w:color w:val="3DB5E6"/>
      <w:u w:val="single"/>
    </w:rPr>
  </w:style>
  <w:style w:type="paragraph" w:customStyle="1" w:styleId="FAQ-Answer">
    <w:name w:val="FAQ-Answer"/>
    <w:basedOn w:val="BodyCopy"/>
    <w:autoRedefine/>
    <w:qFormat/>
    <w:rsid w:val="00465907"/>
    <w:pPr>
      <w:widowControl w:val="0"/>
      <w:suppressAutoHyphens/>
      <w:contextualSpacing/>
      <w:textAlignment w:val="center"/>
    </w:pPr>
    <w:rPr>
      <w:rFonts w:cs="Gotham-Book"/>
      <w:i/>
      <w:spacing w:val="-4"/>
      <w:szCs w:val="18"/>
    </w:rPr>
  </w:style>
  <w:style w:type="paragraph" w:customStyle="1" w:styleId="PageTitle">
    <w:name w:val="Page Title"/>
    <w:basedOn w:val="Normal"/>
    <w:autoRedefine/>
    <w:qFormat/>
    <w:rsid w:val="0018657D"/>
    <w:pPr>
      <w:spacing w:after="360" w:line="480" w:lineRule="atLeast"/>
      <w:contextualSpacing/>
    </w:pPr>
    <w:rPr>
      <w:b/>
      <w:color w:val="3DB5E6"/>
      <w:sz w:val="40"/>
      <w:szCs w:val="56"/>
    </w:rPr>
  </w:style>
  <w:style w:type="paragraph" w:customStyle="1" w:styleId="PhoneNumber">
    <w:name w:val="Phone Number"/>
    <w:basedOn w:val="PageTitle"/>
    <w:autoRedefine/>
    <w:qFormat/>
    <w:rsid w:val="0018657D"/>
    <w:pPr>
      <w:spacing w:after="0"/>
    </w:pPr>
    <w:rPr>
      <w:color w:val="auto"/>
      <w:sz w:val="48"/>
    </w:rPr>
  </w:style>
  <w:style w:type="paragraph" w:customStyle="1" w:styleId="AchieveURL">
    <w:name w:val="Achieve URL"/>
    <w:basedOn w:val="PhoneNumber"/>
    <w:autoRedefine/>
    <w:qFormat/>
    <w:rsid w:val="0018657D"/>
    <w:pPr>
      <w:spacing w:line="240" w:lineRule="atLeast"/>
    </w:pPr>
    <w:rPr>
      <w:sz w:val="20"/>
    </w:rPr>
  </w:style>
  <w:style w:type="paragraph" w:styleId="ListParagraph">
    <w:name w:val="List Paragraph"/>
    <w:basedOn w:val="Normal"/>
    <w:uiPriority w:val="34"/>
    <w:qFormat/>
    <w:rsid w:val="003A0B13"/>
    <w:pPr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chievesolutions.net/clientname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aughe\Desktop\Digital-Postcard-7x5in-Template-AS_v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97FAD0C-DAF0-44E5-AD7A-8D5FC600F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Digital-Postcard-7x5in-Template-AS_v1</Template>
  <TotalTime>1</TotalTime>
  <Pages>1</Pages>
  <Words>58</Words>
  <Characters>335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Beacon Health Options</dc:creator>
  <cp:keywords/>
  <dc:description/>
  <cp:lastModifiedBy>Curran, Chris</cp:lastModifiedBy>
  <cp:revision>2</cp:revision>
  <dcterms:created xsi:type="dcterms:W3CDTF">2020-04-22T19:08:00Z</dcterms:created>
  <dcterms:modified xsi:type="dcterms:W3CDTF">2020-04-22T19:08:00Z</dcterms:modified>
</cp:coreProperties>
</file>