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7D8" w:rsidRDefault="00F927D8" w:rsidP="005F446D">
      <w:pPr>
        <w:pStyle w:val="PageTitle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568440" cy="4373880"/>
            <wp:effectExtent l="0" t="0" r="381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ther and daughter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" b="42"/>
                    <a:stretch/>
                  </pic:blipFill>
                  <pic:spPr bwMode="auto">
                    <a:xfrm>
                      <a:off x="0" y="0"/>
                      <a:ext cx="6568440" cy="4373880"/>
                    </a:xfrm>
                    <a:prstGeom prst="rect">
                      <a:avLst/>
                    </a:prstGeom>
                    <a:blipFill>
                      <a:blip r:embed="rId8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7D8" w:rsidRPr="000F6375" w:rsidRDefault="00F927D8" w:rsidP="00FB33CE">
      <w:pPr>
        <w:pStyle w:val="PageTitle"/>
        <w:spacing w:after="0" w:line="240" w:lineRule="auto"/>
        <w:rPr>
          <w:rFonts w:ascii="Georgia" w:hAnsi="Georgia"/>
          <w:b w:val="0"/>
          <w:sz w:val="20"/>
          <w:szCs w:val="20"/>
        </w:rPr>
      </w:pPr>
    </w:p>
    <w:p w:rsidR="00FA5EA8" w:rsidRPr="0026549C" w:rsidRDefault="00F93C39" w:rsidP="00FB33CE">
      <w:pPr>
        <w:pStyle w:val="PageTitle"/>
        <w:spacing w:after="0" w:line="240" w:lineRule="auto"/>
      </w:pPr>
      <w:r>
        <w:t>When a Loved One Has a Mental Health Condition</w:t>
      </w:r>
    </w:p>
    <w:p w:rsidR="00FB33CE" w:rsidRDefault="00FB33CE" w:rsidP="00FB33CE">
      <w:pPr>
        <w:rPr>
          <w:rFonts w:ascii="Georgia" w:hAnsi="Georgia" w:cs="Arial"/>
          <w:sz w:val="20"/>
          <w:szCs w:val="20"/>
        </w:rPr>
      </w:pPr>
    </w:p>
    <w:p w:rsidR="00F93C39" w:rsidRPr="00F93C39" w:rsidRDefault="00F93C39" w:rsidP="00FB33CE">
      <w:pPr>
        <w:rPr>
          <w:rFonts w:ascii="Georgia" w:hAnsi="Georgia" w:cs="Arial"/>
          <w:sz w:val="20"/>
          <w:szCs w:val="20"/>
        </w:rPr>
      </w:pPr>
      <w:r w:rsidRPr="00F93C39">
        <w:rPr>
          <w:rFonts w:ascii="Georgia" w:hAnsi="Georgia" w:cs="Arial"/>
          <w:sz w:val="20"/>
          <w:szCs w:val="20"/>
        </w:rPr>
        <w:t>Your support is crucial. But it’s not always easy to know how to help a loved one who has a mental illness. Your Employee Assistance Program (EAP) offers:</w:t>
      </w:r>
    </w:p>
    <w:p w:rsidR="00F93C39" w:rsidRPr="00F93C39" w:rsidRDefault="00F93C39" w:rsidP="00FB33CE">
      <w:pPr>
        <w:rPr>
          <w:rFonts w:ascii="Georgia" w:hAnsi="Georgia" w:cs="Arial"/>
          <w:sz w:val="20"/>
          <w:szCs w:val="20"/>
        </w:rPr>
      </w:pPr>
    </w:p>
    <w:p w:rsidR="00F93C39" w:rsidRPr="00A439E7" w:rsidRDefault="00F93C39" w:rsidP="00A439E7">
      <w:pPr>
        <w:pStyle w:val="ListParagraph"/>
        <w:numPr>
          <w:ilvl w:val="0"/>
          <w:numId w:val="6"/>
        </w:numPr>
        <w:rPr>
          <w:rFonts w:ascii="Georgia" w:hAnsi="Georgia" w:cs="Arial"/>
          <w:sz w:val="20"/>
          <w:szCs w:val="20"/>
        </w:rPr>
      </w:pPr>
      <w:r w:rsidRPr="00A439E7">
        <w:rPr>
          <w:rFonts w:ascii="Georgia" w:hAnsi="Georgia" w:cs="Arial"/>
          <w:sz w:val="20"/>
          <w:szCs w:val="20"/>
        </w:rPr>
        <w:t>Information about the mental health disorder</w:t>
      </w:r>
    </w:p>
    <w:p w:rsidR="00F93C39" w:rsidRPr="00A439E7" w:rsidRDefault="00F93C39" w:rsidP="00A439E7">
      <w:pPr>
        <w:pStyle w:val="ListParagraph"/>
        <w:numPr>
          <w:ilvl w:val="0"/>
          <w:numId w:val="6"/>
        </w:numPr>
        <w:rPr>
          <w:rFonts w:ascii="Georgia" w:hAnsi="Georgia" w:cs="Arial"/>
          <w:sz w:val="20"/>
          <w:szCs w:val="20"/>
        </w:rPr>
      </w:pPr>
      <w:r w:rsidRPr="00A439E7">
        <w:rPr>
          <w:rFonts w:ascii="Georgia" w:hAnsi="Georgia" w:cs="Arial"/>
          <w:sz w:val="20"/>
          <w:szCs w:val="20"/>
        </w:rPr>
        <w:t>Professional counseling</w:t>
      </w:r>
    </w:p>
    <w:p w:rsidR="00F93C39" w:rsidRPr="00A439E7" w:rsidRDefault="00F93C39" w:rsidP="00A439E7">
      <w:pPr>
        <w:pStyle w:val="ListParagraph"/>
        <w:numPr>
          <w:ilvl w:val="0"/>
          <w:numId w:val="6"/>
        </w:numPr>
        <w:rPr>
          <w:rFonts w:ascii="Georgia" w:hAnsi="Georgia" w:cs="Arial"/>
          <w:sz w:val="20"/>
          <w:szCs w:val="20"/>
        </w:rPr>
      </w:pPr>
      <w:r w:rsidRPr="00A439E7">
        <w:rPr>
          <w:rFonts w:ascii="Georgia" w:hAnsi="Georgia" w:cs="Arial"/>
          <w:sz w:val="20"/>
          <w:szCs w:val="20"/>
        </w:rPr>
        <w:t>Tips and tools for taking care of yourself</w:t>
      </w:r>
    </w:p>
    <w:p w:rsidR="00F93C39" w:rsidRPr="00F93C39" w:rsidRDefault="00F93C39" w:rsidP="00FB33CE">
      <w:pPr>
        <w:rPr>
          <w:rFonts w:ascii="Georgia" w:hAnsi="Georgia" w:cs="Arial"/>
          <w:sz w:val="20"/>
          <w:szCs w:val="20"/>
        </w:rPr>
      </w:pPr>
    </w:p>
    <w:p w:rsidR="00FC5866" w:rsidRPr="00F93C39" w:rsidRDefault="00F93C39" w:rsidP="00FB33CE">
      <w:pPr>
        <w:pStyle w:val="H1"/>
        <w:spacing w:after="0" w:line="240" w:lineRule="auto"/>
        <w:rPr>
          <w:rFonts w:ascii="Georgia" w:hAnsi="Georgia"/>
        </w:rPr>
      </w:pPr>
      <w:r w:rsidRPr="00F93C39">
        <w:rPr>
          <w:rFonts w:ascii="Georgia" w:hAnsi="Georgia" w:cs="Arial"/>
          <w:sz w:val="20"/>
          <w:szCs w:val="20"/>
        </w:rPr>
        <w:t>Your EAP is confidential, customized for your needs, and available at no cost to you.</w:t>
      </w:r>
    </w:p>
    <w:sectPr w:rsidR="00FC5866" w:rsidRPr="00F93C39" w:rsidSect="00A97AE1">
      <w:headerReference w:type="default" r:id="rId9"/>
      <w:footerReference w:type="default" r:id="rId10"/>
      <w:pgSz w:w="12240" w:h="15840"/>
      <w:pgMar w:top="2004" w:right="1200" w:bottom="1200" w:left="1200" w:header="382" w:footer="12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E8F" w:rsidRDefault="007E5E8F" w:rsidP="003528E6">
      <w:r>
        <w:separator/>
      </w:r>
    </w:p>
  </w:endnote>
  <w:endnote w:type="continuationSeparator" w:id="0">
    <w:p w:rsidR="007E5E8F" w:rsidRDefault="007E5E8F" w:rsidP="00352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Gothic">
    <w:altName w:val="Times New Roman"/>
    <w:charset w:val="00"/>
    <w:family w:val="auto"/>
    <w:pitch w:val="variable"/>
    <w:sig w:usb0="00000287" w:usb1="00000000" w:usb2="00000000" w:usb3="00000000" w:csb0="0000009F" w:csb1="00000000"/>
  </w:font>
  <w:font w:name="Gotham-Book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2022" w:rsidRDefault="00417536" w:rsidP="0039194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721F2E79" wp14:editId="3146CC66">
              <wp:simplePos x="0" y="0"/>
              <wp:positionH relativeFrom="margin">
                <wp:posOffset>0</wp:posOffset>
              </wp:positionH>
              <wp:positionV relativeFrom="page">
                <wp:posOffset>9499600</wp:posOffset>
              </wp:positionV>
              <wp:extent cx="6181090" cy="163195"/>
              <wp:effectExtent l="0" t="0" r="16510" b="14605"/>
              <wp:wrapNone/>
              <wp:docPr id="32" name="Text Box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81090" cy="163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17536" w:rsidRPr="0075343E" w:rsidRDefault="00D30AAE" w:rsidP="00417536">
                          <w:pPr>
                            <w:pStyle w:val="Foo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BF21D1" wp14:editId="5481034D">
                                <wp:extent cx="101600" cy="101600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Phone-Call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1600" cy="101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417536">
                            <w:t xml:space="preserve"> </w:t>
                          </w:r>
                          <w:r w:rsidR="00553AAD">
                            <w:rPr>
                              <w:position w:val="2"/>
                            </w:rPr>
                            <w:t>888-888-8888</w:t>
                          </w:r>
                          <w:r w:rsidR="00417536">
                            <w:t xml:space="preserve"> </w:t>
                          </w:r>
                          <w:r w:rsidR="00417536">
                            <w:t> 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4687989" wp14:editId="670B716E">
                                <wp:extent cx="101600" cy="101600"/>
                                <wp:effectExtent l="0" t="0" r="0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Internet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1600" cy="101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417536">
                            <w:t xml:space="preserve"> </w:t>
                          </w:r>
                          <w:r w:rsidR="00452FFD" w:rsidRPr="00452FFD">
                            <w:rPr>
                              <w:position w:val="2"/>
                            </w:rPr>
                            <w:t xml:space="preserve">www.achievesolutions.net/xxx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1F2E79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26" type="#_x0000_t202" style="position:absolute;margin-left:0;margin-top:748pt;width:486.7pt;height:12.8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" filled="f" stroked="f">
              <v:textbox inset="0,0,0,0">
                <w:txbxContent>
                  <w:p w:rsidR="00417536" w:rsidRPr="0075343E" w:rsidRDefault="00D30AAE" w:rsidP="00417536">
                    <w:pPr>
                      <w:pStyle w:val="Foo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9BF21D1" wp14:editId="5481034D">
                          <wp:extent cx="101600" cy="101600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Phone-Call.pn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1600" cy="101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417536">
                      <w:t xml:space="preserve"> </w:t>
                    </w:r>
                    <w:r w:rsidR="00553AAD">
                      <w:rPr>
                        <w:position w:val="2"/>
                      </w:rPr>
                      <w:t>888-888-8888</w:t>
                    </w:r>
                    <w:r w:rsidR="00417536">
                      <w:t xml:space="preserve"> </w:t>
                    </w:r>
                    <w:r w:rsidR="00417536">
                      <w:t> 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74687989" wp14:editId="670B716E">
                          <wp:extent cx="101600" cy="101600"/>
                          <wp:effectExtent l="0" t="0" r="0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Internet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1600" cy="101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417536">
                      <w:t xml:space="preserve"> </w:t>
                    </w:r>
                    <w:r w:rsidR="00452FFD" w:rsidRPr="00452FFD">
                      <w:rPr>
                        <w:position w:val="2"/>
                      </w:rPr>
                      <w:t xml:space="preserve">www.achievesolutions.net/xxx 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0C10E4"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 wp14:anchorId="041C2306" wp14:editId="467858F9">
              <wp:simplePos x="0" y="0"/>
              <wp:positionH relativeFrom="margin">
                <wp:align>center</wp:align>
              </wp:positionH>
              <wp:positionV relativeFrom="page">
                <wp:posOffset>9423399</wp:posOffset>
              </wp:positionV>
              <wp:extent cx="6248400" cy="0"/>
              <wp:effectExtent l="0" t="0" r="0" b="0"/>
              <wp:wrapNone/>
              <wp:docPr id="29" name="Straight Connector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484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B2DE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2695FC" id="Straight Connector 29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page;mso-width-percent:0;mso-height-percent:0;mso-width-relative:margin;mso-height-relative:page" from="0,742pt" to="492pt,7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" strokecolor="#44b2de" strokeweight=".5pt">
              <v:stroke joinstyle="miter"/>
              <o:lock v:ext="edit" shapetype="f"/>
              <w10:wrap anchorx="margin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E8F" w:rsidRDefault="007E5E8F" w:rsidP="003528E6">
      <w:r>
        <w:separator/>
      </w:r>
    </w:p>
  </w:footnote>
  <w:footnote w:type="continuationSeparator" w:id="0">
    <w:p w:rsidR="007E5E8F" w:rsidRDefault="007E5E8F" w:rsidP="003528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52F1" w:rsidRDefault="000C10E4" w:rsidP="00D952F1">
    <w:pPr>
      <w:rPr>
        <w:b/>
        <w:color w:val="FF0000"/>
        <w:sz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7F34DEE" wp14:editId="4C018A30">
              <wp:simplePos x="0" y="0"/>
              <wp:positionH relativeFrom="page">
                <wp:posOffset>762000</wp:posOffset>
              </wp:positionH>
              <wp:positionV relativeFrom="page">
                <wp:posOffset>457200</wp:posOffset>
              </wp:positionV>
              <wp:extent cx="1727200" cy="457200"/>
              <wp:effectExtent l="0" t="0" r="0" b="0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27200" cy="45720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l="148" t="2979" r="6764" b="1112"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B2F51E" id="Rectangle 2" o:spid="_x0000_s1026" style="position:absolute;margin-left:60pt;margin-top:36pt;width:136pt;height:36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" stroked="f" strokeweight="1pt">
              <v:fill r:id="rId2" o:title="" recolor="t" rotate="t" type="frame"/>
              <v:path arrowok="t"/>
              <w10:wrap anchorx="page" anchory="page"/>
            </v:rect>
          </w:pict>
        </mc:Fallback>
      </mc:AlternateContent>
    </w:r>
  </w:p>
  <w:p w:rsidR="0096126A" w:rsidRDefault="0096126A" w:rsidP="0096126A">
    <w:pPr>
      <w:ind w:hanging="270"/>
      <w:rPr>
        <w:b/>
        <w:color w:val="FF0000"/>
        <w:sz w:val="28"/>
      </w:rPr>
    </w:pPr>
  </w:p>
  <w:p w:rsidR="00A97AE1" w:rsidRPr="00D952F1" w:rsidRDefault="00A97AE1" w:rsidP="0096126A">
    <w:pPr>
      <w:ind w:hanging="270"/>
      <w:rPr>
        <w:b/>
        <w:color w:val="FF0000"/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51FB7"/>
    <w:multiLevelType w:val="hybridMultilevel"/>
    <w:tmpl w:val="6504DE8E"/>
    <w:lvl w:ilvl="0" w:tplc="D122AD4A">
      <w:start w:val="1"/>
      <w:numFmt w:val="decimal"/>
      <w:pStyle w:val="NumberedList"/>
      <w:lvlText w:val="%1."/>
      <w:lvlJc w:val="left"/>
      <w:pPr>
        <w:ind w:left="360" w:hanging="360"/>
      </w:pPr>
      <w:rPr>
        <w:rFonts w:ascii="Georgia" w:hAnsi="Georgia" w:hint="default"/>
        <w:sz w:val="20"/>
        <w:szCs w:val="21"/>
      </w:rPr>
    </w:lvl>
    <w:lvl w:ilvl="1" w:tplc="AD982BA2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814B6F"/>
    <w:multiLevelType w:val="hybridMultilevel"/>
    <w:tmpl w:val="2C80889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BE3860"/>
    <w:multiLevelType w:val="hybridMultilevel"/>
    <w:tmpl w:val="3AB213DC"/>
    <w:lvl w:ilvl="0" w:tplc="1FE4F318">
      <w:start w:val="1"/>
      <w:numFmt w:val="bullet"/>
      <w:pStyle w:val="Bullets-Level1"/>
      <w:lvlText w:val=""/>
      <w:lvlJc w:val="left"/>
      <w:pPr>
        <w:ind w:left="360" w:hanging="360"/>
      </w:pPr>
      <w:rPr>
        <w:rFonts w:ascii="Symbol" w:hAnsi="Symbol" w:cs="Times New Roman" w:hint="default"/>
        <w:b w:val="0"/>
        <w:i w:val="0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E45E9"/>
    <w:multiLevelType w:val="hybridMultilevel"/>
    <w:tmpl w:val="7638D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A9310D"/>
    <w:multiLevelType w:val="hybridMultilevel"/>
    <w:tmpl w:val="46DA95A6"/>
    <w:lvl w:ilvl="0" w:tplc="D82CC6EE">
      <w:start w:val="1"/>
      <w:numFmt w:val="bullet"/>
      <w:pStyle w:val="BulletsLevel2"/>
      <w:lvlText w:val="o"/>
      <w:lvlJc w:val="left"/>
      <w:pPr>
        <w:ind w:left="720" w:hanging="360"/>
      </w:pPr>
      <w:rPr>
        <w:rFonts w:ascii="Courier New" w:hAnsi="Courier New" w:hint="default"/>
        <w:b w:val="0"/>
        <w:i w:val="0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EE697C"/>
    <w:multiLevelType w:val="hybridMultilevel"/>
    <w:tmpl w:val="56A8EB84"/>
    <w:lvl w:ilvl="0" w:tplc="7012040A">
      <w:start w:val="1"/>
      <w:numFmt w:val="bullet"/>
      <w:pStyle w:val="BulletsLevel3"/>
      <w:lvlText w:val=""/>
      <w:lvlJc w:val="left"/>
      <w:pPr>
        <w:ind w:left="1080" w:hanging="360"/>
      </w:pPr>
      <w:rPr>
        <w:rFonts w:ascii="Symbol" w:hAnsi="Symbol" w:hint="default"/>
        <w:b w:val="0"/>
        <w:i w:val="0"/>
        <w:strike w:val="0"/>
        <w:dstrike w:val="0"/>
        <w:color w:val="000000" w:themeColor="text1"/>
        <w:sz w:val="20"/>
        <w:szCs w:val="20"/>
        <w:u w:val="none" w:color="365F9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drawingGridHorizontalSpacing w:val="120"/>
  <w:displayHorizontalDrawingGridEvery w:val="2"/>
  <w:displayVerticalDrawingGridEvery w:val="2"/>
  <w:doNotShadeFormData/>
  <w:characterSpacingControl w:val="doNotCompress"/>
  <w:hdrShapeDefaults>
    <o:shapedefaults v:ext="edit" spidmax="10241" style="mso-position-horizontal-relative:page;mso-position-vertical-relative:page;mso-width-relative:margin;mso-height-relative:margin;v-text-anchor:middle" fillcolor="white" strokecolor="#2f528f">
      <v:fill color="white" rotate="t" type="frame"/>
      <v:stroke color="#2f528f" weight="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CA5"/>
    <w:rsid w:val="00003D05"/>
    <w:rsid w:val="00024487"/>
    <w:rsid w:val="00051DCF"/>
    <w:rsid w:val="000572DE"/>
    <w:rsid w:val="000675FB"/>
    <w:rsid w:val="00092A9B"/>
    <w:rsid w:val="00093596"/>
    <w:rsid w:val="00093EEC"/>
    <w:rsid w:val="000B3053"/>
    <w:rsid w:val="000C10E4"/>
    <w:rsid w:val="000C1CA5"/>
    <w:rsid w:val="000D22D0"/>
    <w:rsid w:val="000D5310"/>
    <w:rsid w:val="000E276D"/>
    <w:rsid w:val="000F6375"/>
    <w:rsid w:val="001235AA"/>
    <w:rsid w:val="00170123"/>
    <w:rsid w:val="00171733"/>
    <w:rsid w:val="0018544B"/>
    <w:rsid w:val="00187FDD"/>
    <w:rsid w:val="001A03A6"/>
    <w:rsid w:val="001B1EB8"/>
    <w:rsid w:val="001C7B28"/>
    <w:rsid w:val="001D063D"/>
    <w:rsid w:val="001D6A05"/>
    <w:rsid w:val="001E0069"/>
    <w:rsid w:val="001E095D"/>
    <w:rsid w:val="001E11C3"/>
    <w:rsid w:val="001E38B7"/>
    <w:rsid w:val="001F71FB"/>
    <w:rsid w:val="00200DC2"/>
    <w:rsid w:val="002028CC"/>
    <w:rsid w:val="00203BB2"/>
    <w:rsid w:val="0021723B"/>
    <w:rsid w:val="002177CB"/>
    <w:rsid w:val="00240EE9"/>
    <w:rsid w:val="00246674"/>
    <w:rsid w:val="0026549C"/>
    <w:rsid w:val="0026702C"/>
    <w:rsid w:val="00276124"/>
    <w:rsid w:val="002A2073"/>
    <w:rsid w:val="002D1008"/>
    <w:rsid w:val="002E2989"/>
    <w:rsid w:val="002E69C0"/>
    <w:rsid w:val="00304AB9"/>
    <w:rsid w:val="00305023"/>
    <w:rsid w:val="00316764"/>
    <w:rsid w:val="00325C93"/>
    <w:rsid w:val="00337F34"/>
    <w:rsid w:val="00344A4E"/>
    <w:rsid w:val="003475C2"/>
    <w:rsid w:val="003506C7"/>
    <w:rsid w:val="003528E6"/>
    <w:rsid w:val="00357D41"/>
    <w:rsid w:val="003806D7"/>
    <w:rsid w:val="00380C0D"/>
    <w:rsid w:val="003858C0"/>
    <w:rsid w:val="00391947"/>
    <w:rsid w:val="003A4FB2"/>
    <w:rsid w:val="003A6F84"/>
    <w:rsid w:val="003C617C"/>
    <w:rsid w:val="003D1A19"/>
    <w:rsid w:val="003F19BF"/>
    <w:rsid w:val="003F71B1"/>
    <w:rsid w:val="00404948"/>
    <w:rsid w:val="00410827"/>
    <w:rsid w:val="00417536"/>
    <w:rsid w:val="00422467"/>
    <w:rsid w:val="00452FFD"/>
    <w:rsid w:val="00470C7F"/>
    <w:rsid w:val="00492271"/>
    <w:rsid w:val="004A1C15"/>
    <w:rsid w:val="004A7002"/>
    <w:rsid w:val="004B3CE2"/>
    <w:rsid w:val="004F23B7"/>
    <w:rsid w:val="004F4FF5"/>
    <w:rsid w:val="005070A6"/>
    <w:rsid w:val="005123BC"/>
    <w:rsid w:val="0053164A"/>
    <w:rsid w:val="005321C0"/>
    <w:rsid w:val="00541CB5"/>
    <w:rsid w:val="00542C56"/>
    <w:rsid w:val="00553AAD"/>
    <w:rsid w:val="0055660A"/>
    <w:rsid w:val="005751AD"/>
    <w:rsid w:val="00584BF0"/>
    <w:rsid w:val="00587A1E"/>
    <w:rsid w:val="005911A4"/>
    <w:rsid w:val="00592022"/>
    <w:rsid w:val="00592E6D"/>
    <w:rsid w:val="00595FD5"/>
    <w:rsid w:val="005A2B35"/>
    <w:rsid w:val="005A7AC8"/>
    <w:rsid w:val="005B40C6"/>
    <w:rsid w:val="005B786E"/>
    <w:rsid w:val="005D1C75"/>
    <w:rsid w:val="005F0584"/>
    <w:rsid w:val="005F3DDC"/>
    <w:rsid w:val="005F446D"/>
    <w:rsid w:val="00602D4A"/>
    <w:rsid w:val="00625930"/>
    <w:rsid w:val="006A02E7"/>
    <w:rsid w:val="006A67EC"/>
    <w:rsid w:val="006E17A8"/>
    <w:rsid w:val="006E191C"/>
    <w:rsid w:val="006E1FCC"/>
    <w:rsid w:val="00700D47"/>
    <w:rsid w:val="007449F6"/>
    <w:rsid w:val="0075577E"/>
    <w:rsid w:val="00783C28"/>
    <w:rsid w:val="00795C3D"/>
    <w:rsid w:val="007A1DFF"/>
    <w:rsid w:val="007A5458"/>
    <w:rsid w:val="007B6A48"/>
    <w:rsid w:val="007C55C0"/>
    <w:rsid w:val="007D0DF8"/>
    <w:rsid w:val="007D2D80"/>
    <w:rsid w:val="007E4228"/>
    <w:rsid w:val="007E5E8F"/>
    <w:rsid w:val="008066AD"/>
    <w:rsid w:val="00810A73"/>
    <w:rsid w:val="00827D48"/>
    <w:rsid w:val="0084256A"/>
    <w:rsid w:val="00891AC4"/>
    <w:rsid w:val="008954E8"/>
    <w:rsid w:val="008A7213"/>
    <w:rsid w:val="008B0D45"/>
    <w:rsid w:val="008C588E"/>
    <w:rsid w:val="008D0E57"/>
    <w:rsid w:val="008E1D04"/>
    <w:rsid w:val="008F7095"/>
    <w:rsid w:val="00917A49"/>
    <w:rsid w:val="00932213"/>
    <w:rsid w:val="00945D68"/>
    <w:rsid w:val="009515C7"/>
    <w:rsid w:val="0096126A"/>
    <w:rsid w:val="009649DC"/>
    <w:rsid w:val="00966472"/>
    <w:rsid w:val="00983F63"/>
    <w:rsid w:val="009C4FF5"/>
    <w:rsid w:val="009D09D5"/>
    <w:rsid w:val="009D4161"/>
    <w:rsid w:val="009E17D7"/>
    <w:rsid w:val="009E1FB3"/>
    <w:rsid w:val="009F0EAB"/>
    <w:rsid w:val="00A02373"/>
    <w:rsid w:val="00A214D6"/>
    <w:rsid w:val="00A22B70"/>
    <w:rsid w:val="00A374F2"/>
    <w:rsid w:val="00A439E7"/>
    <w:rsid w:val="00A55F95"/>
    <w:rsid w:val="00A62BF2"/>
    <w:rsid w:val="00A71916"/>
    <w:rsid w:val="00A81488"/>
    <w:rsid w:val="00A971A1"/>
    <w:rsid w:val="00A97AE1"/>
    <w:rsid w:val="00AB460A"/>
    <w:rsid w:val="00AC7DEE"/>
    <w:rsid w:val="00AD5889"/>
    <w:rsid w:val="00AE4627"/>
    <w:rsid w:val="00AF5575"/>
    <w:rsid w:val="00B318C8"/>
    <w:rsid w:val="00B341CE"/>
    <w:rsid w:val="00B35FD6"/>
    <w:rsid w:val="00B46181"/>
    <w:rsid w:val="00B60ECF"/>
    <w:rsid w:val="00B644CA"/>
    <w:rsid w:val="00B70317"/>
    <w:rsid w:val="00BA74B2"/>
    <w:rsid w:val="00BB0974"/>
    <w:rsid w:val="00BB49A6"/>
    <w:rsid w:val="00BD0987"/>
    <w:rsid w:val="00BD653D"/>
    <w:rsid w:val="00BE0098"/>
    <w:rsid w:val="00BF0EAA"/>
    <w:rsid w:val="00C05B8A"/>
    <w:rsid w:val="00C06B37"/>
    <w:rsid w:val="00C13DB3"/>
    <w:rsid w:val="00C16089"/>
    <w:rsid w:val="00C173A7"/>
    <w:rsid w:val="00C24990"/>
    <w:rsid w:val="00C272A6"/>
    <w:rsid w:val="00C33B03"/>
    <w:rsid w:val="00C357E1"/>
    <w:rsid w:val="00C43B43"/>
    <w:rsid w:val="00C52F16"/>
    <w:rsid w:val="00C62CAD"/>
    <w:rsid w:val="00C80D11"/>
    <w:rsid w:val="00CB18E6"/>
    <w:rsid w:val="00CB34C5"/>
    <w:rsid w:val="00CD113F"/>
    <w:rsid w:val="00CD1461"/>
    <w:rsid w:val="00CF1CE8"/>
    <w:rsid w:val="00D06663"/>
    <w:rsid w:val="00D13237"/>
    <w:rsid w:val="00D1475D"/>
    <w:rsid w:val="00D20507"/>
    <w:rsid w:val="00D2480A"/>
    <w:rsid w:val="00D27716"/>
    <w:rsid w:val="00D30AAE"/>
    <w:rsid w:val="00D35307"/>
    <w:rsid w:val="00D35779"/>
    <w:rsid w:val="00D40812"/>
    <w:rsid w:val="00D525D7"/>
    <w:rsid w:val="00D566EA"/>
    <w:rsid w:val="00D86E78"/>
    <w:rsid w:val="00D908DB"/>
    <w:rsid w:val="00D952F1"/>
    <w:rsid w:val="00DA2590"/>
    <w:rsid w:val="00DA686C"/>
    <w:rsid w:val="00DD0868"/>
    <w:rsid w:val="00DF21BC"/>
    <w:rsid w:val="00E6083E"/>
    <w:rsid w:val="00E81E72"/>
    <w:rsid w:val="00E84D2F"/>
    <w:rsid w:val="00E870B7"/>
    <w:rsid w:val="00EA1AF2"/>
    <w:rsid w:val="00EA7E3B"/>
    <w:rsid w:val="00ED2C3C"/>
    <w:rsid w:val="00ED4920"/>
    <w:rsid w:val="00ED7C5F"/>
    <w:rsid w:val="00EE60CE"/>
    <w:rsid w:val="00F04686"/>
    <w:rsid w:val="00F15CCA"/>
    <w:rsid w:val="00F16A29"/>
    <w:rsid w:val="00F522B7"/>
    <w:rsid w:val="00F71035"/>
    <w:rsid w:val="00F76A0F"/>
    <w:rsid w:val="00F8654E"/>
    <w:rsid w:val="00F927D8"/>
    <w:rsid w:val="00F93C39"/>
    <w:rsid w:val="00FA5EA8"/>
    <w:rsid w:val="00FB33CE"/>
    <w:rsid w:val="00FB4812"/>
    <w:rsid w:val="00FC198B"/>
    <w:rsid w:val="00FC5866"/>
    <w:rsid w:val="00FC6061"/>
    <w:rsid w:val="00FE1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 style="mso-position-horizontal-relative:page;mso-position-vertical-relative:page;mso-width-relative:margin;mso-height-relative:margin;v-text-anchor:middle" fillcolor="white" strokecolor="#2f528f">
      <v:fill color="white" rotate="t" type="frame"/>
      <v:stroke color="#2f528f" weight="1pt"/>
    </o:shapedefaults>
    <o:shapelayout v:ext="edit">
      <o:idmap v:ext="edit" data="1"/>
    </o:shapelayout>
  </w:shapeDefaults>
  <w:decimalSymbol w:val="."/>
  <w:listSeparator w:val=","/>
  <w15:chartTrackingRefBased/>
  <w15:docId w15:val="{CC77CE9B-1CEF-4F6D-8513-AF7248957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Ignore"/>
    <w:qFormat/>
    <w:rsid w:val="00F93C39"/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sclaimerSmallPrint">
    <w:name w:val="Disclaimer/Small Print"/>
    <w:basedOn w:val="Normal"/>
    <w:autoRedefine/>
    <w:qFormat/>
    <w:rsid w:val="00422467"/>
    <w:pPr>
      <w:widowControl w:val="0"/>
      <w:suppressAutoHyphens/>
      <w:autoSpaceDE w:val="0"/>
      <w:autoSpaceDN w:val="0"/>
      <w:adjustRightInd w:val="0"/>
      <w:spacing w:before="240" w:after="240"/>
      <w:contextualSpacing/>
      <w:textAlignment w:val="center"/>
    </w:pPr>
    <w:rPr>
      <w:rFonts w:eastAsia="Times New Roman" w:cs="CenturyGothic"/>
      <w:color w:val="000000"/>
      <w:spacing w:val="2"/>
      <w:sz w:val="15"/>
      <w:szCs w:val="18"/>
      <w:lang w:val="es-UY"/>
    </w:rPr>
  </w:style>
  <w:style w:type="character" w:styleId="Hyperlink">
    <w:name w:val="Hyperlink"/>
    <w:uiPriority w:val="99"/>
    <w:unhideWhenUsed/>
    <w:qFormat/>
    <w:rsid w:val="00D13237"/>
    <w:rPr>
      <w:color w:val="3DB5E6"/>
      <w:u w:val="none"/>
    </w:rPr>
  </w:style>
  <w:style w:type="paragraph" w:customStyle="1" w:styleId="BodyCopy">
    <w:name w:val="Body Copy"/>
    <w:basedOn w:val="Normal"/>
    <w:autoRedefine/>
    <w:uiPriority w:val="99"/>
    <w:qFormat/>
    <w:rsid w:val="005F446D"/>
    <w:pPr>
      <w:widowControl w:val="0"/>
      <w:suppressAutoHyphens/>
      <w:autoSpaceDE w:val="0"/>
      <w:autoSpaceDN w:val="0"/>
      <w:adjustRightInd w:val="0"/>
      <w:spacing w:after="240" w:line="276" w:lineRule="auto"/>
      <w:textAlignment w:val="center"/>
    </w:pPr>
    <w:rPr>
      <w:rFonts w:cs="Gotham-Book"/>
      <w:color w:val="000000"/>
      <w:spacing w:val="-4"/>
      <w:sz w:val="20"/>
      <w:szCs w:val="18"/>
    </w:rPr>
  </w:style>
  <w:style w:type="paragraph" w:customStyle="1" w:styleId="H1">
    <w:name w:val="H1"/>
    <w:basedOn w:val="BodyCopy"/>
    <w:autoRedefine/>
    <w:qFormat/>
    <w:rsid w:val="005F446D"/>
    <w:pPr>
      <w:spacing w:after="120"/>
    </w:pPr>
    <w:rPr>
      <w:rFonts w:ascii="Arial" w:hAnsi="Arial"/>
      <w:b/>
      <w:spacing w:val="4"/>
      <w:sz w:val="28"/>
    </w:rPr>
  </w:style>
  <w:style w:type="paragraph" w:styleId="Footer">
    <w:name w:val="footer"/>
    <w:basedOn w:val="Normal"/>
    <w:link w:val="FooterChar"/>
    <w:uiPriority w:val="99"/>
    <w:unhideWhenUsed/>
    <w:qFormat/>
    <w:rsid w:val="00391947"/>
    <w:rPr>
      <w:rFonts w:ascii="Arial" w:hAnsi="Arial" w:cs="Arial"/>
      <w:sz w:val="16"/>
      <w:szCs w:val="16"/>
    </w:rPr>
  </w:style>
  <w:style w:type="character" w:customStyle="1" w:styleId="FooterChar">
    <w:name w:val="Footer Char"/>
    <w:link w:val="Footer"/>
    <w:uiPriority w:val="99"/>
    <w:rsid w:val="00391947"/>
    <w:rPr>
      <w:rFonts w:ascii="Arial" w:hAnsi="Arial" w:cs="Arial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4FF5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F4FF5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42C56"/>
    <w:pPr>
      <w:spacing w:before="100" w:beforeAutospacing="1" w:after="100" w:afterAutospacing="1"/>
    </w:pPr>
    <w:rPr>
      <w:rFonts w:ascii="Arial" w:hAnsi="Arial"/>
    </w:rPr>
  </w:style>
  <w:style w:type="table" w:styleId="TableGrid">
    <w:name w:val="Table Grid"/>
    <w:basedOn w:val="TableNormal"/>
    <w:uiPriority w:val="39"/>
    <w:rsid w:val="00542C56"/>
    <w:rPr>
      <w:rFonts w:ascii="Georgia" w:hAnsi="Georgia"/>
    </w:rPr>
    <w:tblPr>
      <w:tblBorders>
        <w:insideH w:val="single" w:sz="4" w:space="0" w:color="3DB5E6"/>
      </w:tblBorders>
    </w:tblPr>
  </w:style>
  <w:style w:type="paragraph" w:customStyle="1" w:styleId="TableBodyCopy">
    <w:name w:val="Table Body Copy"/>
    <w:basedOn w:val="Normal"/>
    <w:autoRedefine/>
    <w:qFormat/>
    <w:rsid w:val="009E1FB3"/>
    <w:pPr>
      <w:keepNext/>
      <w:keepLines/>
      <w:framePr w:hSpace="180" w:wrap="around" w:vAnchor="text" w:hAnchor="text" w:y="149"/>
      <w:suppressAutoHyphens/>
      <w:spacing w:before="60" w:after="60"/>
    </w:pPr>
    <w:rPr>
      <w:rFonts w:cs="Calibri"/>
      <w:bCs/>
      <w:color w:val="000000"/>
      <w:sz w:val="18"/>
    </w:rPr>
  </w:style>
  <w:style w:type="paragraph" w:customStyle="1" w:styleId="TableHeader-TH1">
    <w:name w:val="Table Header-TH1"/>
    <w:basedOn w:val="TableBodyCopy"/>
    <w:autoRedefine/>
    <w:qFormat/>
    <w:rsid w:val="001C7B28"/>
    <w:pPr>
      <w:framePr w:wrap="around"/>
    </w:pPr>
    <w:rPr>
      <w:rFonts w:ascii="Arial" w:eastAsia="Times New Roman" w:hAnsi="Arial"/>
      <w:b/>
      <w:bCs w:val="0"/>
      <w:color w:val="3DB5E6"/>
      <w:sz w:val="24"/>
      <w:szCs w:val="24"/>
    </w:rPr>
  </w:style>
  <w:style w:type="table" w:customStyle="1" w:styleId="TableGrid14">
    <w:name w:val="Table Grid14"/>
    <w:basedOn w:val="TableNormal"/>
    <w:next w:val="TableGrid"/>
    <w:uiPriority w:val="59"/>
    <w:rsid w:val="00093EE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84256A"/>
    <w:rPr>
      <w:rFonts w:ascii="Times New Roman" w:hAnsi="Times New Roman"/>
    </w:rPr>
  </w:style>
  <w:style w:type="character" w:customStyle="1" w:styleId="DocumentMapChar">
    <w:name w:val="Document Map Char"/>
    <w:link w:val="DocumentMap"/>
    <w:uiPriority w:val="99"/>
    <w:semiHidden/>
    <w:rsid w:val="0084256A"/>
    <w:rPr>
      <w:rFonts w:ascii="Times New Roman" w:hAnsi="Times New Roman" w:cs="Times New Roman"/>
    </w:rPr>
  </w:style>
  <w:style w:type="paragraph" w:customStyle="1" w:styleId="PageTitle">
    <w:name w:val="Page Title"/>
    <w:basedOn w:val="H1"/>
    <w:autoRedefine/>
    <w:qFormat/>
    <w:rsid w:val="005F446D"/>
    <w:pPr>
      <w:spacing w:after="360" w:line="480" w:lineRule="atLeast"/>
      <w:contextualSpacing/>
    </w:pPr>
    <w:rPr>
      <w:rFonts w:ascii="Arial Bold" w:hAnsi="Arial Bold"/>
      <w:color w:val="3DB5E6"/>
      <w:sz w:val="40"/>
      <w:szCs w:val="24"/>
    </w:rPr>
  </w:style>
  <w:style w:type="character" w:customStyle="1" w:styleId="UnresolvedMention">
    <w:name w:val="Unresolved Mention"/>
    <w:uiPriority w:val="99"/>
    <w:semiHidden/>
    <w:unhideWhenUsed/>
    <w:rsid w:val="0053164A"/>
    <w:rPr>
      <w:color w:val="605E5C"/>
      <w:shd w:val="clear" w:color="auto" w:fill="E1DFDD"/>
    </w:rPr>
  </w:style>
  <w:style w:type="character" w:styleId="FollowedHyperlink">
    <w:name w:val="FollowedHyperlink"/>
    <w:uiPriority w:val="99"/>
    <w:unhideWhenUsed/>
    <w:qFormat/>
    <w:rsid w:val="00B46181"/>
    <w:rPr>
      <w:color w:val="3DB5E6"/>
      <w:u w:val="single"/>
    </w:rPr>
  </w:style>
  <w:style w:type="paragraph" w:customStyle="1" w:styleId="FAQ-Question">
    <w:name w:val="FAQ-Question"/>
    <w:basedOn w:val="BodyCopy"/>
    <w:autoRedefine/>
    <w:qFormat/>
    <w:rsid w:val="00F16A29"/>
    <w:pPr>
      <w:spacing w:after="0"/>
      <w:contextualSpacing/>
    </w:pPr>
    <w:rPr>
      <w:b/>
    </w:rPr>
  </w:style>
  <w:style w:type="paragraph" w:customStyle="1" w:styleId="FAQ-Answer">
    <w:name w:val="FAQ-Answer"/>
    <w:basedOn w:val="FAQ-Question"/>
    <w:autoRedefine/>
    <w:qFormat/>
    <w:rsid w:val="00003D05"/>
    <w:pPr>
      <w:spacing w:after="240"/>
    </w:pPr>
    <w:rPr>
      <w:b w:val="0"/>
      <w:i/>
    </w:rPr>
  </w:style>
  <w:style w:type="paragraph" w:styleId="Header">
    <w:name w:val="header"/>
    <w:basedOn w:val="Normal"/>
    <w:link w:val="HeaderChar"/>
    <w:uiPriority w:val="99"/>
    <w:unhideWhenUsed/>
    <w:rsid w:val="00AD588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D5889"/>
    <w:rPr>
      <w:rFonts w:ascii="Georgia" w:hAnsi="Georgia"/>
    </w:rPr>
  </w:style>
  <w:style w:type="paragraph" w:customStyle="1" w:styleId="GraphicTitle">
    <w:name w:val="Graphic Title"/>
    <w:basedOn w:val="Normal"/>
    <w:autoRedefine/>
    <w:qFormat/>
    <w:rsid w:val="00966472"/>
    <w:pPr>
      <w:spacing w:after="240"/>
    </w:pPr>
    <w:rPr>
      <w:rFonts w:ascii="Arial" w:eastAsia="Times New Roman" w:hAnsi="Arial"/>
      <w:b/>
      <w:color w:val="7F7F7F"/>
    </w:rPr>
  </w:style>
  <w:style w:type="paragraph" w:customStyle="1" w:styleId="H2-SubHeader">
    <w:name w:val="H2-Sub Header"/>
    <w:basedOn w:val="H1"/>
    <w:autoRedefine/>
    <w:qFormat/>
    <w:rsid w:val="00A62BF2"/>
    <w:pPr>
      <w:spacing w:after="0"/>
      <w:contextualSpacing/>
    </w:pPr>
    <w:rPr>
      <w:color w:val="A3AAAE"/>
      <w:sz w:val="24"/>
    </w:rPr>
  </w:style>
  <w:style w:type="paragraph" w:customStyle="1" w:styleId="Bullets-Level1">
    <w:name w:val="Bullets-Level 1"/>
    <w:basedOn w:val="Normal"/>
    <w:autoRedefine/>
    <w:qFormat/>
    <w:rsid w:val="00966472"/>
    <w:pPr>
      <w:numPr>
        <w:numId w:val="1"/>
      </w:numPr>
      <w:contextualSpacing/>
    </w:pPr>
    <w:rPr>
      <w:rFonts w:eastAsia="Times New Roman"/>
      <w:sz w:val="20"/>
    </w:rPr>
  </w:style>
  <w:style w:type="paragraph" w:customStyle="1" w:styleId="BulletsLevel2">
    <w:name w:val="Bullets—Level 2"/>
    <w:basedOn w:val="Normal"/>
    <w:autoRedefine/>
    <w:qFormat/>
    <w:rsid w:val="00966472"/>
    <w:pPr>
      <w:numPr>
        <w:numId w:val="2"/>
      </w:numPr>
      <w:contextualSpacing/>
    </w:pPr>
    <w:rPr>
      <w:rFonts w:eastAsia="Times New Roman"/>
      <w:sz w:val="20"/>
    </w:rPr>
  </w:style>
  <w:style w:type="paragraph" w:customStyle="1" w:styleId="BulletsLevel3">
    <w:name w:val="Bullets—Level 3"/>
    <w:basedOn w:val="Normal"/>
    <w:qFormat/>
    <w:rsid w:val="00A71916"/>
    <w:pPr>
      <w:numPr>
        <w:numId w:val="3"/>
      </w:numPr>
      <w:spacing w:after="240"/>
    </w:pPr>
    <w:rPr>
      <w:rFonts w:eastAsia="Times New Roman"/>
      <w:sz w:val="20"/>
    </w:rPr>
  </w:style>
  <w:style w:type="paragraph" w:customStyle="1" w:styleId="NumberedList">
    <w:name w:val="Numbered List"/>
    <w:basedOn w:val="Normal"/>
    <w:qFormat/>
    <w:rsid w:val="00A71916"/>
    <w:pPr>
      <w:numPr>
        <w:numId w:val="4"/>
      </w:numPr>
      <w:spacing w:after="240"/>
      <w:contextualSpacing/>
    </w:pPr>
    <w:rPr>
      <w:rFonts w:eastAsia="Times New Roman"/>
      <w:sz w:val="20"/>
    </w:rPr>
  </w:style>
  <w:style w:type="paragraph" w:styleId="ListParagraph">
    <w:name w:val="List Paragraph"/>
    <w:basedOn w:val="Normal"/>
    <w:uiPriority w:val="34"/>
    <w:qFormat/>
    <w:rsid w:val="00F93C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820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aughe\Desktop\Beacon-Tip%20Sheet-1%20col-Photo-Template-AS_v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Beacon-Tip Sheet-1 col-Photo-Template-AS_v1</Template>
  <TotalTime>1</TotalTime>
  <Pages>1</Pages>
  <Words>60</Words>
  <Characters>346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Beacon Health Options</Company>
  <LinksUpToDate>false</LinksUpToDate>
  <CharactersWithSpaces>405</CharactersWithSpaces>
  <SharedDoc>false</SharedDoc>
  <HLinks>
    <vt:vector size="30" baseType="variant">
      <vt:variant>
        <vt:i4>3539054</vt:i4>
      </vt:variant>
      <vt:variant>
        <vt:i4>12</vt:i4>
      </vt:variant>
      <vt:variant>
        <vt:i4>0</vt:i4>
      </vt:variant>
      <vt:variant>
        <vt:i4>5</vt:i4>
      </vt:variant>
      <vt:variant>
        <vt:lpwstr>https://beaconhealthoptions.my.salesforce.com/</vt:lpwstr>
      </vt:variant>
      <vt:variant>
        <vt:lpwstr/>
      </vt:variant>
      <vt:variant>
        <vt:i4>7864360</vt:i4>
      </vt:variant>
      <vt:variant>
        <vt:i4>9</vt:i4>
      </vt:variant>
      <vt:variant>
        <vt:i4>0</vt:i4>
      </vt:variant>
      <vt:variant>
        <vt:i4>5</vt:i4>
      </vt:variant>
      <vt:variant>
        <vt:lpwstr>https://www.google.com/chrome/</vt:lpwstr>
      </vt:variant>
      <vt:variant>
        <vt:lpwstr/>
      </vt:variant>
      <vt:variant>
        <vt:i4>7864360</vt:i4>
      </vt:variant>
      <vt:variant>
        <vt:i4>6</vt:i4>
      </vt:variant>
      <vt:variant>
        <vt:i4>0</vt:i4>
      </vt:variant>
      <vt:variant>
        <vt:i4>5</vt:i4>
      </vt:variant>
      <vt:variant>
        <vt:lpwstr>https://www.google.com/chrome/</vt:lpwstr>
      </vt:variant>
      <vt:variant>
        <vt:lpwstr/>
      </vt:variant>
      <vt:variant>
        <vt:i4>7995421</vt:i4>
      </vt:variant>
      <vt:variant>
        <vt:i4>3</vt:i4>
      </vt:variant>
      <vt:variant>
        <vt:i4>0</vt:i4>
      </vt:variant>
      <vt:variant>
        <vt:i4>5</vt:i4>
      </vt:variant>
      <vt:variant>
        <vt:lpwstr>https://beaconhealthoptions.webex.com/beaconhealthoptions/lsr.php?RCID=32286c811ac01c1828f972e196ba9908</vt:lpwstr>
      </vt:variant>
      <vt:variant>
        <vt:lpwstr/>
      </vt:variant>
      <vt:variant>
        <vt:i4>2293837</vt:i4>
      </vt:variant>
      <vt:variant>
        <vt:i4>0</vt:i4>
      </vt:variant>
      <vt:variant>
        <vt:i4>0</vt:i4>
      </vt:variant>
      <vt:variant>
        <vt:i4>5</vt:i4>
      </vt:variant>
      <vt:variant>
        <vt:lpwstr>https://beaconhealthoptions.webex.com/beaconhealthoptions/lsr.php?RCID=7a4f0c28215e7e621ba3e387161db886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Beacon Health Options</dc:creator>
  <cp:keywords/>
  <dc:description/>
  <cp:lastModifiedBy>Curran, Chris</cp:lastModifiedBy>
  <cp:revision>2</cp:revision>
  <cp:lastPrinted>2018-11-30T16:01:00Z</cp:lastPrinted>
  <dcterms:created xsi:type="dcterms:W3CDTF">2020-04-22T18:53:00Z</dcterms:created>
  <dcterms:modified xsi:type="dcterms:W3CDTF">2020-04-22T18:53:00Z</dcterms:modified>
</cp:coreProperties>
</file>